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F24" w:rsidRDefault="007A1252" w:rsidP="007A1252">
      <w:pPr>
        <w:jc w:val="center"/>
        <w:rPr>
          <w:b/>
          <w:color w:val="FF0000"/>
          <w:sz w:val="28"/>
        </w:rPr>
      </w:pPr>
      <w:r w:rsidRPr="007A1252">
        <w:rPr>
          <w:b/>
          <w:color w:val="FF0000"/>
          <w:sz w:val="28"/>
        </w:rPr>
        <w:t>KAREKÖKLÜ SAYILAR 1. ETKİNLİK</w:t>
      </w:r>
    </w:p>
    <w:p w:rsidR="007A1252" w:rsidRDefault="007A1252" w:rsidP="007A1252">
      <w:pPr>
        <w:rPr>
          <w:b/>
          <w:color w:val="FF0000"/>
          <w:sz w:val="28"/>
        </w:rPr>
        <w:sectPr w:rsidR="007A1252" w:rsidSect="007A125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A1252" w:rsidRDefault="007A1252" w:rsidP="007A1252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lastRenderedPageBreak/>
        <w:t xml:space="preserve">1. </w:t>
      </w:r>
    </w:p>
    <w:p w:rsidR="007A1252" w:rsidRDefault="007A1252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drawing>
          <wp:inline distT="0" distB="0" distL="0" distR="0">
            <wp:extent cx="3211830" cy="3375770"/>
            <wp:effectExtent l="19050" t="0" r="762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262" cy="337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52" w:rsidRDefault="007A1252" w:rsidP="007A1252">
      <w:pPr>
        <w:rPr>
          <w:b/>
          <w:color w:val="FF0000"/>
          <w:sz w:val="28"/>
        </w:rPr>
      </w:pPr>
    </w:p>
    <w:p w:rsidR="007A1252" w:rsidRDefault="007A1252" w:rsidP="007A1252">
      <w:pPr>
        <w:rPr>
          <w:b/>
          <w:color w:val="FF0000"/>
          <w:sz w:val="28"/>
        </w:rPr>
      </w:pPr>
    </w:p>
    <w:p w:rsidR="007A1252" w:rsidRDefault="007A1252" w:rsidP="007A1252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>2.</w:t>
      </w:r>
      <w:r>
        <w:rPr>
          <w:b/>
          <w:noProof/>
          <w:color w:val="FF0000"/>
          <w:sz w:val="28"/>
          <w:lang w:eastAsia="tr-TR"/>
        </w:rPr>
        <w:drawing>
          <wp:inline distT="0" distB="0" distL="0" distR="0">
            <wp:extent cx="3251793" cy="3291840"/>
            <wp:effectExtent l="19050" t="0" r="5757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803" cy="3295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52" w:rsidRDefault="007A1252" w:rsidP="007A1252">
      <w:pPr>
        <w:rPr>
          <w:b/>
          <w:color w:val="FF0000"/>
          <w:sz w:val="28"/>
        </w:rPr>
      </w:pPr>
    </w:p>
    <w:p w:rsidR="007A1252" w:rsidRDefault="007A1252" w:rsidP="007A1252">
      <w:pPr>
        <w:rPr>
          <w:b/>
          <w:color w:val="FF0000"/>
          <w:sz w:val="28"/>
        </w:rPr>
      </w:pPr>
    </w:p>
    <w:p w:rsidR="007A1252" w:rsidRDefault="007A1252" w:rsidP="007A1252">
      <w:pPr>
        <w:rPr>
          <w:b/>
          <w:color w:val="FF0000"/>
          <w:sz w:val="28"/>
        </w:rPr>
      </w:pPr>
    </w:p>
    <w:p w:rsidR="007A1252" w:rsidRDefault="007A1252" w:rsidP="007A1252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lastRenderedPageBreak/>
        <w:t>3.</w:t>
      </w:r>
    </w:p>
    <w:p w:rsidR="007A1252" w:rsidRDefault="007A1252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drawing>
          <wp:inline distT="0" distB="0" distL="0" distR="0">
            <wp:extent cx="3070860" cy="5539740"/>
            <wp:effectExtent l="1905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553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52" w:rsidRDefault="007A1252" w:rsidP="007A1252">
      <w:pPr>
        <w:rPr>
          <w:b/>
          <w:color w:val="FF0000"/>
          <w:sz w:val="28"/>
        </w:rPr>
      </w:pPr>
    </w:p>
    <w:p w:rsidR="007A1252" w:rsidRDefault="007A1252" w:rsidP="007A1252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>4.</w:t>
      </w:r>
    </w:p>
    <w:p w:rsidR="007A1252" w:rsidRDefault="007A1252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drawing>
          <wp:inline distT="0" distB="0" distL="0" distR="0">
            <wp:extent cx="2628900" cy="2186940"/>
            <wp:effectExtent l="1905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186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52" w:rsidRDefault="007A1252" w:rsidP="007A1252">
      <w:pPr>
        <w:rPr>
          <w:b/>
          <w:noProof/>
          <w:color w:val="FF0000"/>
          <w:sz w:val="28"/>
          <w:lang w:eastAsia="tr-TR"/>
        </w:rPr>
      </w:pPr>
    </w:p>
    <w:p w:rsidR="007A1252" w:rsidRDefault="007A1252" w:rsidP="007A1252">
      <w:pPr>
        <w:rPr>
          <w:b/>
          <w:noProof/>
          <w:color w:val="FF0000"/>
          <w:sz w:val="28"/>
          <w:lang w:eastAsia="tr-TR"/>
        </w:rPr>
      </w:pPr>
      <w:r>
        <w:rPr>
          <w:b/>
          <w:noProof/>
          <w:color w:val="FF0000"/>
          <w:sz w:val="28"/>
          <w:lang w:eastAsia="tr-TR"/>
        </w:rPr>
        <w:lastRenderedPageBreak/>
        <w:t>5.</w:t>
      </w:r>
    </w:p>
    <w:p w:rsidR="007A1252" w:rsidRDefault="007A1252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drawing>
          <wp:inline distT="0" distB="0" distL="0" distR="0">
            <wp:extent cx="3032760" cy="2606040"/>
            <wp:effectExtent l="19050" t="0" r="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760" cy="260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52" w:rsidRDefault="007A1252" w:rsidP="007A1252">
      <w:pPr>
        <w:rPr>
          <w:b/>
          <w:color w:val="FF0000"/>
          <w:sz w:val="28"/>
        </w:rPr>
      </w:pPr>
    </w:p>
    <w:p w:rsidR="00F966AE" w:rsidRDefault="00F966AE" w:rsidP="007A1252">
      <w:pPr>
        <w:rPr>
          <w:b/>
          <w:color w:val="FF0000"/>
          <w:sz w:val="28"/>
        </w:rPr>
      </w:pPr>
    </w:p>
    <w:p w:rsidR="007A1252" w:rsidRDefault="007A1252" w:rsidP="007A1252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>6.</w:t>
      </w:r>
    </w:p>
    <w:p w:rsidR="007A1252" w:rsidRDefault="007A1252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drawing>
          <wp:inline distT="0" distB="0" distL="0" distR="0">
            <wp:extent cx="3093720" cy="2217420"/>
            <wp:effectExtent l="19050" t="0" r="0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720" cy="2217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52" w:rsidRDefault="007A1252" w:rsidP="007A1252">
      <w:pPr>
        <w:rPr>
          <w:b/>
          <w:color w:val="FF0000"/>
          <w:sz w:val="28"/>
        </w:rPr>
      </w:pPr>
    </w:p>
    <w:p w:rsidR="007A1252" w:rsidRDefault="007A1252" w:rsidP="007A1252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>7.</w:t>
      </w:r>
    </w:p>
    <w:p w:rsidR="007A1252" w:rsidRDefault="00F966AE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drawing>
          <wp:inline distT="0" distB="0" distL="0" distR="0">
            <wp:extent cx="2937510" cy="1524000"/>
            <wp:effectExtent l="1905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51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6AE" w:rsidRDefault="00F966AE" w:rsidP="007A1252">
      <w:pPr>
        <w:rPr>
          <w:b/>
          <w:color w:val="FF0000"/>
          <w:sz w:val="28"/>
        </w:rPr>
      </w:pPr>
    </w:p>
    <w:p w:rsidR="00F966AE" w:rsidRDefault="00F966AE" w:rsidP="007A1252">
      <w:pPr>
        <w:rPr>
          <w:b/>
          <w:color w:val="FF0000"/>
          <w:sz w:val="28"/>
        </w:rPr>
      </w:pPr>
    </w:p>
    <w:p w:rsidR="00F966AE" w:rsidRDefault="00F966AE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lastRenderedPageBreak/>
        <w:drawing>
          <wp:inline distT="0" distB="0" distL="0" distR="0">
            <wp:extent cx="2480310" cy="2628900"/>
            <wp:effectExtent l="19050" t="0" r="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1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6AE" w:rsidRDefault="00F966AE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drawing>
          <wp:inline distT="0" distB="0" distL="0" distR="0">
            <wp:extent cx="2480310" cy="1386840"/>
            <wp:effectExtent l="19050" t="0" r="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006" cy="1388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6AE" w:rsidRDefault="00F966AE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drawing>
          <wp:inline distT="0" distB="0" distL="0" distR="0">
            <wp:extent cx="2480310" cy="1303020"/>
            <wp:effectExtent l="1905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10" cy="1303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6AE" w:rsidRDefault="00F966AE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drawing>
          <wp:inline distT="0" distB="0" distL="0" distR="0">
            <wp:extent cx="2480310" cy="1363980"/>
            <wp:effectExtent l="19050" t="0" r="0" b="0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10" cy="136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6AE" w:rsidRDefault="00F966AE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drawing>
          <wp:inline distT="0" distB="0" distL="0" distR="0">
            <wp:extent cx="2480310" cy="1318260"/>
            <wp:effectExtent l="1905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10" cy="131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6AE" w:rsidRDefault="00F966AE" w:rsidP="007A1252">
      <w:pPr>
        <w:rPr>
          <w:b/>
          <w:color w:val="FF0000"/>
          <w:sz w:val="28"/>
        </w:rPr>
      </w:pPr>
    </w:p>
    <w:p w:rsidR="00F966AE" w:rsidRDefault="00F966AE" w:rsidP="007A1252">
      <w:pPr>
        <w:rPr>
          <w:b/>
          <w:color w:val="FF0000"/>
          <w:sz w:val="28"/>
        </w:rPr>
      </w:pPr>
    </w:p>
    <w:p w:rsidR="00F966AE" w:rsidRDefault="00F966AE" w:rsidP="007A1252">
      <w:pPr>
        <w:rPr>
          <w:b/>
          <w:color w:val="FF0000"/>
          <w:sz w:val="28"/>
        </w:rPr>
      </w:pPr>
    </w:p>
    <w:p w:rsidR="00F966AE" w:rsidRDefault="00F966AE" w:rsidP="007A1252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lastRenderedPageBreak/>
        <w:t>8.</w:t>
      </w:r>
    </w:p>
    <w:p w:rsidR="00F966AE" w:rsidRDefault="00F966AE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drawing>
          <wp:inline distT="0" distB="0" distL="0" distR="0">
            <wp:extent cx="3093720" cy="5059680"/>
            <wp:effectExtent l="1905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720" cy="505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6AE" w:rsidRDefault="00F966AE" w:rsidP="007A1252">
      <w:pPr>
        <w:rPr>
          <w:b/>
          <w:color w:val="FF0000"/>
          <w:sz w:val="28"/>
        </w:rPr>
      </w:pPr>
    </w:p>
    <w:p w:rsidR="00F966AE" w:rsidRDefault="00F966AE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drawing>
          <wp:inline distT="0" distB="0" distL="0" distR="0">
            <wp:extent cx="777240" cy="2484120"/>
            <wp:effectExtent l="19050" t="0" r="3810" b="0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248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6AE" w:rsidRDefault="00F966AE" w:rsidP="007A1252">
      <w:pPr>
        <w:rPr>
          <w:b/>
          <w:color w:val="FF0000"/>
          <w:sz w:val="28"/>
        </w:rPr>
      </w:pPr>
    </w:p>
    <w:p w:rsidR="00F966AE" w:rsidRDefault="00F966AE" w:rsidP="007A1252">
      <w:pPr>
        <w:rPr>
          <w:b/>
          <w:color w:val="FF0000"/>
          <w:sz w:val="28"/>
        </w:rPr>
      </w:pPr>
    </w:p>
    <w:p w:rsidR="00F966AE" w:rsidRDefault="00F966AE" w:rsidP="007A1252">
      <w:pPr>
        <w:rPr>
          <w:b/>
          <w:color w:val="FF0000"/>
          <w:sz w:val="28"/>
        </w:rPr>
      </w:pPr>
    </w:p>
    <w:p w:rsidR="00F966AE" w:rsidRDefault="00F966AE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lastRenderedPageBreak/>
        <w:drawing>
          <wp:inline distT="0" distB="0" distL="0" distR="0">
            <wp:extent cx="685800" cy="2110740"/>
            <wp:effectExtent l="19050" t="0" r="0" b="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110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6AE" w:rsidRDefault="00F966AE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drawing>
          <wp:inline distT="0" distB="0" distL="0" distR="0">
            <wp:extent cx="662940" cy="594360"/>
            <wp:effectExtent l="19050" t="0" r="3810" b="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594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6AE" w:rsidRDefault="00F966AE" w:rsidP="007A1252">
      <w:pPr>
        <w:rPr>
          <w:b/>
          <w:color w:val="FF0000"/>
          <w:sz w:val="28"/>
        </w:rPr>
      </w:pPr>
    </w:p>
    <w:p w:rsidR="00F966AE" w:rsidRDefault="00F966AE" w:rsidP="007A1252">
      <w:pPr>
        <w:rPr>
          <w:b/>
          <w:color w:val="FF0000"/>
          <w:sz w:val="28"/>
        </w:rPr>
      </w:pPr>
    </w:p>
    <w:p w:rsidR="00386CE3" w:rsidRDefault="00386CE3" w:rsidP="007A1252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>9.</w:t>
      </w:r>
    </w:p>
    <w:p w:rsidR="00386CE3" w:rsidRPr="00386CE3" w:rsidRDefault="00386CE3" w:rsidP="007A1252">
      <w:pPr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Aşağıdaki tabloyu doldurunuz.</w:t>
      </w:r>
    </w:p>
    <w:tbl>
      <w:tblPr>
        <w:tblStyle w:val="TabloKlavuzu"/>
        <w:tblW w:w="0" w:type="auto"/>
        <w:tblLook w:val="04A0"/>
      </w:tblPr>
      <w:tblGrid>
        <w:gridCol w:w="1672"/>
        <w:gridCol w:w="1673"/>
        <w:gridCol w:w="1673"/>
      </w:tblGrid>
      <w:tr w:rsidR="00386CE3" w:rsidTr="00386CE3">
        <w:tc>
          <w:tcPr>
            <w:tcW w:w="1672" w:type="dxa"/>
          </w:tcPr>
          <w:p w:rsidR="00386CE3" w:rsidRDefault="00386CE3" w:rsidP="00386CE3">
            <w:pPr>
              <w:jc w:val="center"/>
              <w:rPr>
                <w:color w:val="FF0000"/>
                <w:sz w:val="20"/>
              </w:rPr>
            </w:pPr>
          </w:p>
          <w:p w:rsidR="00386CE3" w:rsidRPr="00386CE3" w:rsidRDefault="00386CE3" w:rsidP="00386CE3">
            <w:pPr>
              <w:jc w:val="center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Kareköklü Sayı</w:t>
            </w:r>
          </w:p>
        </w:tc>
        <w:tc>
          <w:tcPr>
            <w:tcW w:w="1673" w:type="dxa"/>
          </w:tcPr>
          <w:p w:rsidR="00386CE3" w:rsidRPr="00386CE3" w:rsidRDefault="00386CE3" w:rsidP="00386CE3">
            <w:pPr>
              <w:jc w:val="center"/>
              <w:rPr>
                <w:color w:val="FF0000"/>
              </w:rPr>
            </w:pPr>
            <w:r w:rsidRPr="00386CE3">
              <w:rPr>
                <w:color w:val="FF0000"/>
              </w:rPr>
              <w:t>Hangi Ardışık İki Doğal Sayı Arasında</w:t>
            </w:r>
          </w:p>
        </w:tc>
        <w:tc>
          <w:tcPr>
            <w:tcW w:w="1673" w:type="dxa"/>
          </w:tcPr>
          <w:p w:rsidR="00386CE3" w:rsidRPr="00386CE3" w:rsidRDefault="00386CE3" w:rsidP="00386CE3">
            <w:pPr>
              <w:jc w:val="center"/>
              <w:rPr>
                <w:color w:val="FF0000"/>
              </w:rPr>
            </w:pPr>
            <w:r w:rsidRPr="00386CE3">
              <w:rPr>
                <w:color w:val="FF0000"/>
              </w:rPr>
              <w:t>Hangi Doğal Sayıya Daha Yakın</w:t>
            </w:r>
          </w:p>
        </w:tc>
      </w:tr>
      <w:tr w:rsidR="00386CE3" w:rsidTr="00386CE3">
        <w:tc>
          <w:tcPr>
            <w:tcW w:w="1672" w:type="dxa"/>
          </w:tcPr>
          <w:p w:rsidR="00386CE3" w:rsidRPr="00386CE3" w:rsidRDefault="00386CE3" w:rsidP="007A1252"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105</m:t>
                    </m:r>
                  </m:e>
                </m:rad>
              </m:oMath>
            </m:oMathPara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</w:tr>
      <w:tr w:rsidR="00386CE3" w:rsidTr="00386CE3">
        <w:tc>
          <w:tcPr>
            <w:tcW w:w="1672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87</m:t>
                    </m:r>
                  </m:e>
                </m:rad>
              </m:oMath>
            </m:oMathPara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</w:tr>
      <w:tr w:rsidR="00386CE3" w:rsidTr="00386CE3">
        <w:tc>
          <w:tcPr>
            <w:tcW w:w="1672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26</m:t>
                    </m:r>
                  </m:e>
                </m:rad>
              </m:oMath>
            </m:oMathPara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</w:tr>
      <w:tr w:rsidR="00386CE3" w:rsidTr="00386CE3">
        <w:tc>
          <w:tcPr>
            <w:tcW w:w="1672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280</m:t>
                    </m:r>
                  </m:e>
                </m:rad>
              </m:oMath>
            </m:oMathPara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</w:tr>
      <w:tr w:rsidR="00386CE3" w:rsidTr="00386CE3">
        <w:tc>
          <w:tcPr>
            <w:tcW w:w="1672" w:type="dxa"/>
          </w:tcPr>
          <w:p w:rsidR="00386CE3" w:rsidRDefault="00386CE3" w:rsidP="00386CE3">
            <w:pPr>
              <w:rPr>
                <w:b/>
                <w:color w:val="FF0000"/>
                <w:sz w:val="28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50</m:t>
                    </m:r>
                  </m:e>
                </m:rad>
              </m:oMath>
            </m:oMathPara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</w:tr>
      <w:tr w:rsidR="00386CE3" w:rsidTr="00386CE3">
        <w:tc>
          <w:tcPr>
            <w:tcW w:w="1672" w:type="dxa"/>
          </w:tcPr>
          <w:p w:rsidR="00386CE3" w:rsidRDefault="00386CE3" w:rsidP="00386CE3">
            <w:pPr>
              <w:rPr>
                <w:b/>
                <w:color w:val="FF0000"/>
                <w:sz w:val="28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300</m:t>
                    </m:r>
                  </m:e>
                </m:rad>
              </m:oMath>
            </m:oMathPara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</w:tr>
      <w:tr w:rsidR="00386CE3" w:rsidTr="00386CE3">
        <w:tc>
          <w:tcPr>
            <w:tcW w:w="1672" w:type="dxa"/>
          </w:tcPr>
          <w:p w:rsidR="00386CE3" w:rsidRDefault="00386CE3" w:rsidP="00386CE3">
            <w:pPr>
              <w:rPr>
                <w:b/>
                <w:color w:val="FF0000"/>
                <w:sz w:val="28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410</m:t>
                    </m:r>
                  </m:e>
                </m:rad>
              </m:oMath>
            </m:oMathPara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</w:tr>
      <w:tr w:rsidR="00386CE3" w:rsidTr="00386CE3">
        <w:tc>
          <w:tcPr>
            <w:tcW w:w="1672" w:type="dxa"/>
          </w:tcPr>
          <w:p w:rsidR="00386CE3" w:rsidRDefault="00386CE3" w:rsidP="00386CE3">
            <w:pPr>
              <w:rPr>
                <w:b/>
                <w:color w:val="FF0000"/>
                <w:sz w:val="28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92</m:t>
                    </m:r>
                  </m:e>
                </m:rad>
              </m:oMath>
            </m:oMathPara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</w:tr>
      <w:tr w:rsidR="00386CE3" w:rsidTr="00386CE3">
        <w:tc>
          <w:tcPr>
            <w:tcW w:w="1672" w:type="dxa"/>
          </w:tcPr>
          <w:p w:rsidR="00386CE3" w:rsidRDefault="00386CE3" w:rsidP="00386CE3">
            <w:pPr>
              <w:rPr>
                <w:b/>
                <w:color w:val="FF0000"/>
                <w:sz w:val="28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230</m:t>
                    </m:r>
                  </m:e>
                </m:rad>
              </m:oMath>
            </m:oMathPara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</w:tr>
      <w:tr w:rsidR="00386CE3" w:rsidTr="00386CE3">
        <w:tc>
          <w:tcPr>
            <w:tcW w:w="1672" w:type="dxa"/>
          </w:tcPr>
          <w:p w:rsidR="00386CE3" w:rsidRDefault="00386CE3" w:rsidP="00386CE3">
            <w:pPr>
              <w:rPr>
                <w:b/>
                <w:color w:val="FF0000"/>
                <w:sz w:val="28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342</m:t>
                    </m:r>
                  </m:e>
                </m:rad>
              </m:oMath>
            </m:oMathPara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  <w:tc>
          <w:tcPr>
            <w:tcW w:w="1673" w:type="dxa"/>
          </w:tcPr>
          <w:p w:rsidR="00386CE3" w:rsidRDefault="00386CE3" w:rsidP="007A1252">
            <w:pPr>
              <w:rPr>
                <w:b/>
                <w:color w:val="FF0000"/>
                <w:sz w:val="28"/>
              </w:rPr>
            </w:pPr>
          </w:p>
        </w:tc>
      </w:tr>
    </w:tbl>
    <w:p w:rsidR="00386CE3" w:rsidRDefault="00386CE3" w:rsidP="007A1252">
      <w:pPr>
        <w:rPr>
          <w:b/>
          <w:color w:val="FF0000"/>
          <w:sz w:val="28"/>
        </w:rPr>
      </w:pPr>
    </w:p>
    <w:p w:rsidR="00386CE3" w:rsidRDefault="00386CE3" w:rsidP="007A1252">
      <w:pPr>
        <w:rPr>
          <w:b/>
          <w:color w:val="FF0000"/>
          <w:sz w:val="28"/>
        </w:rPr>
      </w:pPr>
    </w:p>
    <w:p w:rsidR="00386CE3" w:rsidRDefault="00386CE3" w:rsidP="007A1252">
      <w:pPr>
        <w:rPr>
          <w:b/>
          <w:color w:val="FF0000"/>
          <w:sz w:val="28"/>
        </w:rPr>
      </w:pPr>
    </w:p>
    <w:p w:rsidR="00386CE3" w:rsidRDefault="00386CE3" w:rsidP="007A1252">
      <w:pPr>
        <w:rPr>
          <w:b/>
          <w:color w:val="FF0000"/>
          <w:sz w:val="28"/>
        </w:rPr>
      </w:pPr>
    </w:p>
    <w:p w:rsidR="00386CE3" w:rsidRDefault="00386CE3" w:rsidP="007A1252">
      <w:pPr>
        <w:rPr>
          <w:b/>
          <w:color w:val="FF0000"/>
          <w:sz w:val="28"/>
        </w:rPr>
      </w:pPr>
    </w:p>
    <w:p w:rsidR="00386CE3" w:rsidRDefault="00386CE3" w:rsidP="007A1252">
      <w:pPr>
        <w:rPr>
          <w:b/>
          <w:color w:val="FF0000"/>
          <w:sz w:val="28"/>
        </w:rPr>
      </w:pPr>
    </w:p>
    <w:p w:rsidR="00386CE3" w:rsidRDefault="00386CE3" w:rsidP="007A1252">
      <w:pPr>
        <w:rPr>
          <w:b/>
          <w:color w:val="FF0000"/>
          <w:sz w:val="28"/>
        </w:rPr>
      </w:pPr>
    </w:p>
    <w:p w:rsidR="00386CE3" w:rsidRDefault="00386CE3" w:rsidP="007A1252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lastRenderedPageBreak/>
        <w:t>10.</w:t>
      </w:r>
    </w:p>
    <w:p w:rsidR="00386CE3" w:rsidRDefault="00386CE3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drawing>
          <wp:inline distT="0" distB="0" distL="0" distR="0">
            <wp:extent cx="3093720" cy="5082540"/>
            <wp:effectExtent l="19050" t="0" r="0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720" cy="5082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CE3" w:rsidRDefault="00386CE3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drawing>
          <wp:inline distT="0" distB="0" distL="0" distR="0">
            <wp:extent cx="1318260" cy="1203960"/>
            <wp:effectExtent l="1905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1203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CE3" w:rsidRDefault="00386CE3" w:rsidP="007A1252">
      <w:pPr>
        <w:rPr>
          <w:b/>
          <w:color w:val="FF0000"/>
          <w:sz w:val="28"/>
        </w:rPr>
      </w:pPr>
    </w:p>
    <w:p w:rsidR="00386CE3" w:rsidRDefault="00386CE3" w:rsidP="007A1252">
      <w:pPr>
        <w:rPr>
          <w:b/>
          <w:color w:val="FF0000"/>
          <w:sz w:val="28"/>
        </w:rPr>
      </w:pPr>
    </w:p>
    <w:p w:rsidR="00386CE3" w:rsidRDefault="00386CE3" w:rsidP="007A1252">
      <w:pPr>
        <w:rPr>
          <w:b/>
          <w:color w:val="FF0000"/>
          <w:sz w:val="28"/>
        </w:rPr>
      </w:pPr>
    </w:p>
    <w:p w:rsidR="00386CE3" w:rsidRDefault="00386CE3" w:rsidP="007A1252">
      <w:pPr>
        <w:rPr>
          <w:b/>
          <w:color w:val="FF0000"/>
          <w:sz w:val="28"/>
        </w:rPr>
      </w:pPr>
    </w:p>
    <w:p w:rsidR="00386CE3" w:rsidRDefault="00386CE3" w:rsidP="007A1252">
      <w:pPr>
        <w:rPr>
          <w:b/>
          <w:color w:val="FF0000"/>
          <w:sz w:val="28"/>
        </w:rPr>
      </w:pPr>
    </w:p>
    <w:p w:rsidR="00386CE3" w:rsidRDefault="00386CE3" w:rsidP="007A1252">
      <w:pPr>
        <w:rPr>
          <w:b/>
          <w:color w:val="FF0000"/>
          <w:sz w:val="28"/>
        </w:rPr>
      </w:pPr>
    </w:p>
    <w:p w:rsidR="00386CE3" w:rsidRDefault="00386CE3" w:rsidP="007A1252">
      <w:pPr>
        <w:rPr>
          <w:b/>
          <w:color w:val="FF0000"/>
          <w:sz w:val="28"/>
        </w:rPr>
      </w:pPr>
    </w:p>
    <w:p w:rsidR="00386CE3" w:rsidRDefault="00386CE3" w:rsidP="007A1252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lastRenderedPageBreak/>
        <w:t>11.</w:t>
      </w:r>
    </w:p>
    <w:p w:rsidR="00386CE3" w:rsidRDefault="00386CE3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drawing>
          <wp:inline distT="0" distB="0" distL="0" distR="0">
            <wp:extent cx="3093720" cy="5128260"/>
            <wp:effectExtent l="19050" t="0" r="0" b="0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720" cy="512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CE3" w:rsidRDefault="00386CE3" w:rsidP="007A1252">
      <w:pPr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tr-TR"/>
        </w:rPr>
        <w:drawing>
          <wp:inline distT="0" distB="0" distL="0" distR="0">
            <wp:extent cx="1356360" cy="1257300"/>
            <wp:effectExtent l="19050" t="0" r="0" b="0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CE3" w:rsidRDefault="00386CE3" w:rsidP="007A1252">
      <w:pPr>
        <w:rPr>
          <w:b/>
          <w:color w:val="FF0000"/>
          <w:sz w:val="28"/>
        </w:rPr>
      </w:pPr>
    </w:p>
    <w:p w:rsidR="00386CE3" w:rsidRDefault="00386CE3" w:rsidP="007A1252">
      <w:pPr>
        <w:rPr>
          <w:b/>
          <w:color w:val="FF0000"/>
          <w:sz w:val="28"/>
        </w:rPr>
      </w:pPr>
    </w:p>
    <w:p w:rsidR="00386CE3" w:rsidRDefault="00386CE3" w:rsidP="007A1252">
      <w:pPr>
        <w:rPr>
          <w:b/>
          <w:color w:val="FF0000"/>
          <w:sz w:val="28"/>
        </w:rPr>
      </w:pPr>
    </w:p>
    <w:p w:rsidR="00386CE3" w:rsidRPr="007A1252" w:rsidRDefault="00386CE3" w:rsidP="007A1252">
      <w:pPr>
        <w:rPr>
          <w:b/>
          <w:color w:val="FF0000"/>
          <w:sz w:val="28"/>
        </w:rPr>
      </w:pPr>
    </w:p>
    <w:sectPr w:rsidR="00386CE3" w:rsidRPr="007A1252" w:rsidSect="007A1252">
      <w:type w:val="continuous"/>
      <w:pgSz w:w="11906" w:h="16838"/>
      <w:pgMar w:top="720" w:right="720" w:bottom="720" w:left="720" w:header="708" w:footer="708" w:gutter="0"/>
      <w:cols w:num="2" w:sep="1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A1252"/>
    <w:rsid w:val="00386CE3"/>
    <w:rsid w:val="00794F24"/>
    <w:rsid w:val="007A1252"/>
    <w:rsid w:val="00F96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F2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A1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A125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386C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YerTutucuMetni">
    <w:name w:val="Placeholder Text"/>
    <w:basedOn w:val="VarsaylanParagrafYazTipi"/>
    <w:uiPriority w:val="99"/>
    <w:semiHidden/>
    <w:rsid w:val="00386CE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34501-063F-4A63-BBF0-21F3531CE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KAREKÖKLÜ SAYILAR 1. ETKİNLİK</Template>
  <TotalTime>37</TotalTime>
  <Pages>4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ADALYA</dc:creator>
  <cp:lastModifiedBy>ADALYA</cp:lastModifiedBy>
  <cp:revision>1</cp:revision>
  <dcterms:created xsi:type="dcterms:W3CDTF">2023-10-26T11:15:00Z</dcterms:created>
  <dcterms:modified xsi:type="dcterms:W3CDTF">2023-10-26T11:52:00Z</dcterms:modified>
</cp:coreProperties>
</file>